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4B6C210A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528174D6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0FB9F0C2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E3C5AAC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C6F2A63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305581DC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B55FF51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30B325" w14:textId="4AE375C1" w:rsidR="00347F9A" w:rsidRPr="00F45CAD" w:rsidRDefault="006E1D8D" w:rsidP="002D4CA7">
            <w:r w:rsidRPr="006E1D8D">
              <w:t>Bewachung der Gemeinschaftsunterkunft "Malchin (Alte Post)" in 17139 Malchin</w:t>
            </w:r>
          </w:p>
        </w:tc>
      </w:tr>
      <w:tr w:rsidR="00347F9A" w:rsidRPr="00F45CAD" w14:paraId="59A2D367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B63B295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C6D9EB" w14:textId="77777777" w:rsidR="00347F9A" w:rsidRPr="00F45CAD" w:rsidRDefault="00347F9A" w:rsidP="002D4CA7"/>
        </w:tc>
      </w:tr>
      <w:tr w:rsidR="00682D2C" w:rsidRPr="00F45CAD" w14:paraId="64E547C2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694F7C0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BF158B8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3C7CFCC0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AFED12A" w14:textId="77777777" w:rsidR="00347F9A" w:rsidRPr="00F45CAD" w:rsidRDefault="00265BBB" w:rsidP="002D4CA7">
            <w:r>
              <w:t>10.71.500.3050-006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AB237B" w14:textId="5A7A3AC9" w:rsidR="00347F9A" w:rsidRPr="00F45CAD" w:rsidRDefault="00265BBB" w:rsidP="002D4CA7">
            <w:r>
              <w:t>Bewachungsleistungen für die Gemeinschaftsunterkunft für Asylbewerberinnen, Asylbewerber und andere ausländische Flüchtlinge "</w:t>
            </w:r>
            <w:r w:rsidR="006E1D8D" w:rsidRPr="006E1D8D">
              <w:t xml:space="preserve"> </w:t>
            </w:r>
            <w:r w:rsidR="006E1D8D" w:rsidRPr="006E1D8D">
              <w:t>Malchin (Alte Post)</w:t>
            </w:r>
            <w:r>
              <w:t>", Poststraße 1a, 17139 Malchin</w:t>
            </w:r>
          </w:p>
        </w:tc>
      </w:tr>
      <w:tr w:rsidR="00682D2C" w:rsidRPr="00F45CAD" w14:paraId="6F6BCD21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F92E24" w14:textId="77777777" w:rsidR="00682D2C" w:rsidRPr="00F45CAD" w:rsidRDefault="00682D2C" w:rsidP="002D4CA7"/>
        </w:tc>
      </w:tr>
    </w:tbl>
    <w:p w14:paraId="15A951B8" w14:textId="77777777" w:rsidR="00682D2C" w:rsidRPr="00F45CAD" w:rsidRDefault="00682D2C" w:rsidP="00682D2C"/>
    <w:p w14:paraId="1BB0B485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650A2064" w14:textId="77777777" w:rsidR="00682D2C" w:rsidRDefault="00682D2C" w:rsidP="00682D2C"/>
    <w:p w14:paraId="50898082" w14:textId="77777777" w:rsidR="00347F9A" w:rsidRPr="00F45CAD" w:rsidRDefault="00347F9A" w:rsidP="00682D2C"/>
    <w:p w14:paraId="4613CF72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7DC25E6B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10A288D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3C86A3B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4AD2DBA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2C00B8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E5010E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4437861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7B6DCCFE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3E5E2F7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3845BFB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0A4F62A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1E2EC93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7C9AB43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EBC0593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7CD0BAC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3EB3E7F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72C941FC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2DF55510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0DE9E1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0459C8D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993A99D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43241A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76398B9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2E6A5CF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3573BD4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9C2DA9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70CDE10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3AFC91B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22AA14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3498FA8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818D29B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4B547573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1B683168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38792AB5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09F3866E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307C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2B1CC663" w14:textId="77777777" w:rsidR="001A3008" w:rsidRPr="00F45CAD" w:rsidRDefault="001A3008" w:rsidP="00FE40F3"/>
        </w:tc>
      </w:tr>
      <w:tr w:rsidR="001A3008" w:rsidRPr="00F45CAD" w14:paraId="4283F14C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78E1DB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E7D7BBA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F00815D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16F8AC1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F2AC9E8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790A12C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69BCF136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5ACCC20E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7C3D7DEE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5E151469" w14:textId="77777777" w:rsidR="001A3008" w:rsidRPr="00F45CAD" w:rsidRDefault="001A3008" w:rsidP="002D4CA7"/>
        </w:tc>
      </w:tr>
      <w:tr w:rsidR="001A3008" w:rsidRPr="00F45CAD" w14:paraId="0CAE393E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07E8222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052F9D6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A477C61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37B75D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263D84C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0B6DC1BD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6BDA4120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2D6C13D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3C00019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07D0AF1B" w14:textId="77777777" w:rsidR="001A3008" w:rsidRPr="00F45CAD" w:rsidRDefault="001A3008" w:rsidP="002D4CA7"/>
        </w:tc>
      </w:tr>
      <w:tr w:rsidR="001A3008" w:rsidRPr="00F45CAD" w14:paraId="0B1E07E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F0149CF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F79544D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CA40076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AB29DB0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1583537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FFE555F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036A61BA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A224CCA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30E89E60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67109D2B" w14:textId="77777777" w:rsidR="001A3008" w:rsidRPr="00F45CAD" w:rsidRDefault="001A3008" w:rsidP="0009665D"/>
        </w:tc>
      </w:tr>
      <w:tr w:rsidR="001A3008" w:rsidRPr="00F45CAD" w14:paraId="78901479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333CDA7" w14:textId="77777777"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14:paraId="1565322C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64285CB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113A55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9BB10B1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87C031B" w14:textId="77777777" w:rsidR="001A3008" w:rsidRPr="00F45CAD" w:rsidRDefault="001A3008" w:rsidP="00FF013E">
            <w:pPr>
              <w:jc w:val="center"/>
            </w:pPr>
          </w:p>
        </w:tc>
      </w:tr>
    </w:tbl>
    <w:p w14:paraId="4A6E54DA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C0CE0" w14:textId="77777777" w:rsidR="00D610FB" w:rsidRDefault="00D610FB">
      <w:r>
        <w:separator/>
      </w:r>
    </w:p>
    <w:p w14:paraId="46E6CC3C" w14:textId="77777777" w:rsidR="00D610FB" w:rsidRDefault="00D610FB"/>
    <w:p w14:paraId="1F35F1FD" w14:textId="77777777" w:rsidR="00D610FB" w:rsidRDefault="00D610FB"/>
  </w:endnote>
  <w:endnote w:type="continuationSeparator" w:id="0">
    <w:p w14:paraId="27A01543" w14:textId="77777777" w:rsidR="00D610FB" w:rsidRDefault="00D610FB">
      <w:r>
        <w:continuationSeparator/>
      </w:r>
    </w:p>
    <w:p w14:paraId="435C7166" w14:textId="77777777" w:rsidR="00D610FB" w:rsidRDefault="00D610FB"/>
    <w:p w14:paraId="4C772986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A5FF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1C9E703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5FC8164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2FCDB67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DCF84B7" wp14:editId="3D23344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979E4D8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044D1800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54310D9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63EE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A0272" w14:textId="77777777" w:rsidR="00D610FB" w:rsidRDefault="00D610FB">
      <w:r>
        <w:separator/>
      </w:r>
    </w:p>
    <w:p w14:paraId="4BFC7B52" w14:textId="77777777" w:rsidR="00D610FB" w:rsidRDefault="00D610FB"/>
    <w:p w14:paraId="3013E390" w14:textId="77777777" w:rsidR="00D610FB" w:rsidRDefault="00D610FB"/>
  </w:footnote>
  <w:footnote w:type="continuationSeparator" w:id="0">
    <w:p w14:paraId="5D2E4593" w14:textId="77777777" w:rsidR="00D610FB" w:rsidRDefault="00D610FB">
      <w:r>
        <w:continuationSeparator/>
      </w:r>
    </w:p>
    <w:p w14:paraId="532FEE92" w14:textId="77777777" w:rsidR="00D610FB" w:rsidRDefault="00D610FB"/>
    <w:p w14:paraId="70E02C88" w14:textId="77777777" w:rsidR="00D610FB" w:rsidRDefault="00D610FB"/>
  </w:footnote>
  <w:footnote w:id="1">
    <w:p w14:paraId="0A9857F1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1172601E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F0FF7" w14:textId="77777777" w:rsidR="00E718D1" w:rsidRDefault="00E718D1"/>
  <w:p w14:paraId="0F5471D7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420D5" w14:textId="77777777" w:rsidR="00E718D1" w:rsidRDefault="00E718D1">
    <w:pPr>
      <w:pStyle w:val="Kopfzeile"/>
    </w:pPr>
    <w:r>
      <w:t>234</w:t>
    </w:r>
  </w:p>
  <w:p w14:paraId="68BC625E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61C2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6E1D8D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2DFFA5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145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zur Kammer, Annika</cp:lastModifiedBy>
  <cp:revision>9</cp:revision>
  <cp:lastPrinted>2010-02-09T14:26:00Z</cp:lastPrinted>
  <dcterms:created xsi:type="dcterms:W3CDTF">2017-12-07T12:06:00Z</dcterms:created>
  <dcterms:modified xsi:type="dcterms:W3CDTF">2026-08-03T09:19:00Z</dcterms:modified>
</cp:coreProperties>
</file>